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B5FCD" w14:textId="77777777" w:rsidR="00DC67E6" w:rsidRPr="000847C6" w:rsidRDefault="008C7825" w:rsidP="000A102D">
      <w:pPr>
        <w:pStyle w:val="Cabealho"/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0847C6">
        <w:rPr>
          <w:rFonts w:ascii="Times New Roman" w:hAnsi="Times New Roman"/>
          <w:b/>
          <w:smallCaps/>
          <w:sz w:val="28"/>
          <w:szCs w:val="28"/>
        </w:rPr>
        <w:t>PEDIDO DE APROVAÇÃO DE BANCA</w:t>
      </w:r>
    </w:p>
    <w:p w14:paraId="6A2731DB" w14:textId="77777777" w:rsidR="00DC67E6" w:rsidRDefault="000A102D" w:rsidP="00B85F4A">
      <w:pPr>
        <w:pStyle w:val="Cabealho"/>
        <w:tabs>
          <w:tab w:val="left" w:pos="708"/>
        </w:tabs>
        <w:spacing w:before="60"/>
        <w:jc w:val="center"/>
        <w:rPr>
          <w:rFonts w:ascii="Times New Roman" w:hAnsi="Times New Roman"/>
          <w:b/>
          <w:sz w:val="26"/>
          <w:szCs w:val="26"/>
        </w:rPr>
      </w:pPr>
      <w:r w:rsidRPr="000847C6">
        <w:rPr>
          <w:rFonts w:ascii="Times New Roman" w:hAnsi="Times New Roman"/>
          <w:b/>
          <w:sz w:val="26"/>
          <w:szCs w:val="26"/>
        </w:rPr>
        <w:t xml:space="preserve">DEFESA PÚBLICA DE </w:t>
      </w:r>
      <w:r w:rsidR="00DC67E6" w:rsidRPr="000847C6">
        <w:rPr>
          <w:rFonts w:ascii="Times New Roman" w:hAnsi="Times New Roman"/>
          <w:b/>
          <w:sz w:val="26"/>
          <w:szCs w:val="26"/>
        </w:rPr>
        <w:t>DISSERTAÇÃO</w:t>
      </w:r>
    </w:p>
    <w:p w14:paraId="7CB09E75" w14:textId="77777777" w:rsidR="00B85F4A" w:rsidRPr="000847C6" w:rsidRDefault="00B85F4A" w:rsidP="000A102D">
      <w:pPr>
        <w:pStyle w:val="Cabealho"/>
        <w:tabs>
          <w:tab w:val="left" w:pos="708"/>
        </w:tabs>
        <w:jc w:val="center"/>
        <w:rPr>
          <w:rFonts w:ascii="Times New Roman" w:hAnsi="Times New Roman"/>
          <w:b/>
          <w:sz w:val="26"/>
          <w:szCs w:val="26"/>
        </w:rPr>
      </w:pPr>
    </w:p>
    <w:p w14:paraId="1EBBF108" w14:textId="77777777" w:rsidR="008C680C" w:rsidRDefault="00DC67E6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Cs w:val="22"/>
        </w:rPr>
      </w:pPr>
      <w:r w:rsidRPr="008D140B">
        <w:rPr>
          <w:rFonts w:ascii="Times New Roman" w:hAnsi="Times New Roman"/>
          <w:szCs w:val="22"/>
        </w:rPr>
        <w:t xml:space="preserve">Eu, </w:t>
      </w:r>
      <w:r w:rsidR="008C7825">
        <w:rPr>
          <w:rFonts w:ascii="Times New Roman" w:hAnsi="Times New Roman"/>
          <w:szCs w:val="22"/>
        </w:rPr>
        <w:t>_____________________________________________________________</w:t>
      </w:r>
      <w:r w:rsidR="002F5629">
        <w:rPr>
          <w:rFonts w:ascii="Times New Roman" w:hAnsi="Times New Roman"/>
          <w:szCs w:val="22"/>
        </w:rPr>
        <w:t>___________</w:t>
      </w:r>
      <w:r w:rsidR="008C680C">
        <w:rPr>
          <w:rFonts w:ascii="Times New Roman" w:hAnsi="Times New Roman"/>
          <w:szCs w:val="22"/>
        </w:rPr>
        <w:t>___________</w:t>
      </w:r>
      <w:r w:rsidRPr="008D140B">
        <w:rPr>
          <w:rFonts w:ascii="Times New Roman" w:hAnsi="Times New Roman"/>
          <w:szCs w:val="22"/>
        </w:rPr>
        <w:t xml:space="preserve">, </w:t>
      </w:r>
      <w:r w:rsidR="006A6E84">
        <w:rPr>
          <w:rFonts w:ascii="Times New Roman" w:hAnsi="Times New Roman"/>
          <w:szCs w:val="22"/>
        </w:rPr>
        <w:t xml:space="preserve">mestrando(a) regularmente matriculado(a) no Programa de Pós-Graduação em </w:t>
      </w:r>
      <w:r w:rsidR="008C7825">
        <w:rPr>
          <w:rFonts w:ascii="Times New Roman" w:hAnsi="Times New Roman"/>
          <w:szCs w:val="22"/>
        </w:rPr>
        <w:t>Educação – Mestrado em Educação, na Linha de Pesquisa:</w:t>
      </w:r>
      <w:r w:rsidR="008C680C">
        <w:rPr>
          <w:rFonts w:ascii="Times New Roman" w:hAnsi="Times New Roman"/>
          <w:szCs w:val="22"/>
        </w:rPr>
        <w:t xml:space="preserve"> ____________________________________________________________</w:t>
      </w:r>
    </w:p>
    <w:p w14:paraId="2B1A8391" w14:textId="77777777" w:rsidR="00DC67E6" w:rsidRDefault="008C7825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_____________________________________</w:t>
      </w:r>
      <w:r w:rsidR="002F5629">
        <w:rPr>
          <w:rFonts w:ascii="Times New Roman" w:hAnsi="Times New Roman"/>
          <w:szCs w:val="22"/>
        </w:rPr>
        <w:t>______________________________</w:t>
      </w:r>
      <w:r w:rsidR="008C680C">
        <w:rPr>
          <w:rFonts w:ascii="Times New Roman" w:hAnsi="Times New Roman"/>
          <w:szCs w:val="22"/>
        </w:rPr>
        <w:t>__________________</w:t>
      </w:r>
      <w:r w:rsidR="002F5629">
        <w:rPr>
          <w:rFonts w:ascii="Times New Roman" w:hAnsi="Times New Roman"/>
          <w:szCs w:val="22"/>
        </w:rPr>
        <w:t>_</w:t>
      </w:r>
      <w:r w:rsidR="00DC67E6" w:rsidRPr="008D140B">
        <w:rPr>
          <w:rFonts w:ascii="Times New Roman" w:hAnsi="Times New Roman"/>
          <w:szCs w:val="22"/>
        </w:rPr>
        <w:t xml:space="preserve">, solicito </w:t>
      </w:r>
      <w:r w:rsidR="006A6E84" w:rsidRPr="008D140B">
        <w:rPr>
          <w:rFonts w:ascii="Times New Roman" w:hAnsi="Times New Roman"/>
          <w:szCs w:val="22"/>
        </w:rPr>
        <w:t xml:space="preserve">a aprovação dos seguintes nomes para a composição de banca examinadora </w:t>
      </w:r>
      <w:r w:rsidR="006A6E84">
        <w:rPr>
          <w:rFonts w:ascii="Times New Roman" w:hAnsi="Times New Roman"/>
          <w:szCs w:val="22"/>
        </w:rPr>
        <w:t>do</w:t>
      </w:r>
      <w:r w:rsidR="00DC67E6" w:rsidRPr="008D140B">
        <w:rPr>
          <w:rFonts w:ascii="Times New Roman" w:hAnsi="Times New Roman"/>
          <w:szCs w:val="22"/>
        </w:rPr>
        <w:t xml:space="preserve"> trabalho</w:t>
      </w:r>
      <w:r>
        <w:rPr>
          <w:rFonts w:ascii="Times New Roman" w:hAnsi="Times New Roman"/>
          <w:szCs w:val="22"/>
        </w:rPr>
        <w:t xml:space="preserve"> intitulado:</w:t>
      </w:r>
    </w:p>
    <w:p w14:paraId="33362C57" w14:textId="77777777" w:rsidR="008C7825" w:rsidRDefault="008C7825" w:rsidP="00E3682A">
      <w:pPr>
        <w:pStyle w:val="Cabealho"/>
        <w:tabs>
          <w:tab w:val="left" w:pos="708"/>
        </w:tabs>
        <w:spacing w:after="120"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551"/>
      </w:tblGrid>
      <w:tr w:rsidR="00A730DE" w:rsidRPr="008D140B" w14:paraId="5A4EA768" w14:textId="77777777" w:rsidTr="00FB1DE4">
        <w:trPr>
          <w:cantSplit/>
        </w:trPr>
        <w:tc>
          <w:tcPr>
            <w:tcW w:w="7088" w:type="dxa"/>
            <w:shd w:val="pct12" w:color="auto" w:fill="auto"/>
          </w:tcPr>
          <w:p w14:paraId="404FD734" w14:textId="77777777" w:rsidR="00A730DE" w:rsidRPr="008D140B" w:rsidRDefault="00A730DE" w:rsidP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 w:rsidRPr="008D140B">
              <w:rPr>
                <w:rFonts w:ascii="Times New Roman" w:hAnsi="Times New Roman"/>
                <w:b/>
                <w:color w:val="0000FF"/>
                <w:szCs w:val="22"/>
              </w:rPr>
              <w:t>PROFESSORES FURB</w:t>
            </w:r>
          </w:p>
        </w:tc>
        <w:tc>
          <w:tcPr>
            <w:tcW w:w="2551" w:type="dxa"/>
            <w:shd w:val="pct12" w:color="auto" w:fill="auto"/>
          </w:tcPr>
          <w:p w14:paraId="51FFB850" w14:textId="77777777" w:rsidR="00A730DE" w:rsidRPr="008D140B" w:rsidRDefault="00A730DE" w:rsidP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 w:rsidRPr="008D140B">
              <w:rPr>
                <w:rFonts w:ascii="Times New Roman" w:hAnsi="Times New Roman"/>
                <w:b/>
                <w:color w:val="0000FF"/>
                <w:szCs w:val="22"/>
              </w:rPr>
              <w:t>Categoria</w:t>
            </w:r>
          </w:p>
        </w:tc>
      </w:tr>
      <w:tr w:rsidR="00A730DE" w:rsidRPr="008D140B" w14:paraId="44F0C9D6" w14:textId="77777777" w:rsidTr="00FB1DE4">
        <w:trPr>
          <w:cantSplit/>
        </w:trPr>
        <w:tc>
          <w:tcPr>
            <w:tcW w:w="7088" w:type="dxa"/>
          </w:tcPr>
          <w:p w14:paraId="16793286" w14:textId="77777777" w:rsidR="00A730DE" w:rsidRPr="008D140B" w:rsidRDefault="00A730DE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42940E2E" w14:textId="77777777" w:rsidR="00A730DE" w:rsidRPr="008D140B" w:rsidRDefault="00A730DE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 w:rsidRPr="008D140B">
              <w:rPr>
                <w:rFonts w:ascii="Times New Roman" w:hAnsi="Times New Roman"/>
                <w:bCs/>
                <w:szCs w:val="22"/>
              </w:rPr>
              <w:t>Orientador</w:t>
            </w:r>
            <w:r w:rsidR="00FB1DE4">
              <w:rPr>
                <w:rFonts w:ascii="Times New Roman" w:hAnsi="Times New Roman"/>
                <w:bCs/>
                <w:szCs w:val="22"/>
              </w:rPr>
              <w:t>(a)</w:t>
            </w:r>
          </w:p>
        </w:tc>
      </w:tr>
      <w:tr w:rsidR="00566902" w:rsidRPr="008D140B" w14:paraId="4985BD5C" w14:textId="77777777" w:rsidTr="00566902">
        <w:trPr>
          <w:cantSplit/>
        </w:trPr>
        <w:tc>
          <w:tcPr>
            <w:tcW w:w="7088" w:type="dxa"/>
          </w:tcPr>
          <w:p w14:paraId="647BE963" w14:textId="77777777" w:rsidR="00566902" w:rsidRPr="008D140B" w:rsidRDefault="00566902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00B56238" w14:textId="77777777" w:rsidR="00566902" w:rsidRPr="008D140B" w:rsidRDefault="00566902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Examinador(a)</w:t>
            </w:r>
          </w:p>
        </w:tc>
      </w:tr>
      <w:tr w:rsidR="00566902" w:rsidRPr="008D140B" w14:paraId="1E6BD025" w14:textId="77777777" w:rsidTr="00E3682A">
        <w:trPr>
          <w:cantSplit/>
        </w:trPr>
        <w:tc>
          <w:tcPr>
            <w:tcW w:w="7088" w:type="dxa"/>
          </w:tcPr>
          <w:p w14:paraId="2ABE430C" w14:textId="77777777" w:rsidR="00566902" w:rsidRPr="008D140B" w:rsidRDefault="00566902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601EF362" w14:textId="77777777" w:rsidR="00566902" w:rsidRPr="008D140B" w:rsidRDefault="00566902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  <w:r w:rsidRPr="008D140B">
              <w:rPr>
                <w:rFonts w:ascii="Times New Roman" w:hAnsi="Times New Roman"/>
                <w:bCs/>
                <w:szCs w:val="22"/>
              </w:rPr>
              <w:t>Suplente</w:t>
            </w:r>
          </w:p>
        </w:tc>
      </w:tr>
      <w:tr w:rsidR="006F31A9" w:rsidRPr="008D140B" w14:paraId="351254FF" w14:textId="77777777">
        <w:trPr>
          <w:cantSplit/>
        </w:trPr>
        <w:tc>
          <w:tcPr>
            <w:tcW w:w="7088" w:type="dxa"/>
            <w:shd w:val="pct12" w:color="auto" w:fill="auto"/>
          </w:tcPr>
          <w:p w14:paraId="291CD13E" w14:textId="77777777" w:rsidR="006F31A9" w:rsidRPr="008D140B" w:rsidRDefault="006F31A9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PROFESSOR COORIENTADOR</w:t>
            </w:r>
          </w:p>
        </w:tc>
        <w:tc>
          <w:tcPr>
            <w:tcW w:w="2551" w:type="dxa"/>
            <w:shd w:val="pct12" w:color="auto" w:fill="auto"/>
          </w:tcPr>
          <w:p w14:paraId="5193FB08" w14:textId="77777777" w:rsidR="006F31A9" w:rsidRPr="008D140B" w:rsidRDefault="006F31A9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Instituição</w:t>
            </w:r>
          </w:p>
        </w:tc>
      </w:tr>
      <w:tr w:rsidR="006F31A9" w:rsidRPr="008D140B" w14:paraId="281832AA" w14:textId="77777777" w:rsidTr="00E3682A">
        <w:trPr>
          <w:cantSplit/>
        </w:trPr>
        <w:tc>
          <w:tcPr>
            <w:tcW w:w="7088" w:type="dxa"/>
          </w:tcPr>
          <w:p w14:paraId="1B53947A" w14:textId="77777777" w:rsidR="006F31A9" w:rsidRPr="008D140B" w:rsidRDefault="006F31A9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</w:tcPr>
          <w:p w14:paraId="7073DDFD" w14:textId="77777777" w:rsidR="006F31A9" w:rsidRPr="008D140B" w:rsidRDefault="006F31A9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E3682A" w:rsidRPr="008D140B" w14:paraId="5DF86BD7" w14:textId="77777777" w:rsidTr="002611BC">
        <w:trPr>
          <w:cantSplit/>
        </w:trPr>
        <w:tc>
          <w:tcPr>
            <w:tcW w:w="7088" w:type="dxa"/>
            <w:shd w:val="pct12" w:color="auto" w:fill="auto"/>
          </w:tcPr>
          <w:p w14:paraId="435C720F" w14:textId="77777777" w:rsidR="00E3682A" w:rsidRPr="008D140B" w:rsidRDefault="006F31A9" w:rsidP="002611BC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>PROFESSOR</w:t>
            </w:r>
            <w:r w:rsidR="00E3682A">
              <w:rPr>
                <w:rFonts w:ascii="Times New Roman" w:hAnsi="Times New Roman"/>
                <w:b/>
                <w:color w:val="0000FF"/>
                <w:szCs w:val="22"/>
              </w:rPr>
              <w:t xml:space="preserve"> EXTERNO</w:t>
            </w:r>
          </w:p>
        </w:tc>
        <w:tc>
          <w:tcPr>
            <w:tcW w:w="2551" w:type="dxa"/>
            <w:shd w:val="pct12" w:color="auto" w:fill="auto"/>
          </w:tcPr>
          <w:p w14:paraId="4C907C2B" w14:textId="0F9A231D" w:rsidR="00E3682A" w:rsidRPr="008D140B" w:rsidRDefault="006D1E13" w:rsidP="002611BC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/>
                <w:color w:val="0000FF"/>
                <w:szCs w:val="22"/>
              </w:rPr>
            </w:pPr>
            <w:r>
              <w:rPr>
                <w:rFonts w:ascii="Times New Roman" w:hAnsi="Times New Roman"/>
                <w:b/>
                <w:color w:val="0000FF"/>
                <w:szCs w:val="22"/>
              </w:rPr>
              <w:t xml:space="preserve">Programa e </w:t>
            </w:r>
            <w:r w:rsidR="00E3682A">
              <w:rPr>
                <w:rFonts w:ascii="Times New Roman" w:hAnsi="Times New Roman"/>
                <w:b/>
                <w:color w:val="0000FF"/>
                <w:szCs w:val="22"/>
              </w:rPr>
              <w:t>Instituição</w:t>
            </w:r>
            <w:r>
              <w:rPr>
                <w:rFonts w:ascii="Times New Roman" w:hAnsi="Times New Roman"/>
                <w:b/>
                <w:color w:val="0000FF"/>
                <w:szCs w:val="22"/>
              </w:rPr>
              <w:t xml:space="preserve"> (Siglas)</w:t>
            </w:r>
          </w:p>
        </w:tc>
      </w:tr>
      <w:tr w:rsidR="00E3682A" w:rsidRPr="008D140B" w14:paraId="4FB2580F" w14:textId="77777777" w:rsidTr="00FB1DE4">
        <w:trPr>
          <w:cantSplit/>
        </w:trPr>
        <w:tc>
          <w:tcPr>
            <w:tcW w:w="7088" w:type="dxa"/>
            <w:tcBorders>
              <w:bottom w:val="single" w:sz="4" w:space="0" w:color="auto"/>
            </w:tcBorders>
          </w:tcPr>
          <w:p w14:paraId="1E4DF85D" w14:textId="77777777" w:rsidR="00E3682A" w:rsidRPr="008D140B" w:rsidRDefault="00E3682A" w:rsidP="00566902">
            <w:pPr>
              <w:pStyle w:val="Cabealho"/>
              <w:numPr>
                <w:ilvl w:val="0"/>
                <w:numId w:val="3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03DD8C9" w14:textId="77777777" w:rsidR="00E3682A" w:rsidRPr="008D140B" w:rsidRDefault="00E3682A" w:rsidP="00566902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07E90468" w14:textId="77777777" w:rsidR="00A730DE" w:rsidRDefault="00A730DE"/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938"/>
      </w:tblGrid>
      <w:tr w:rsidR="00DC67E6" w:rsidRPr="008D140B" w14:paraId="13F47F2C" w14:textId="77777777" w:rsidTr="00A730DE">
        <w:tc>
          <w:tcPr>
            <w:tcW w:w="1701" w:type="dxa"/>
          </w:tcPr>
          <w:p w14:paraId="115AABCD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Data da Defesa: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5E7D9CC8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1122BDE9" w14:textId="77777777" w:rsidTr="00A730DE">
        <w:tc>
          <w:tcPr>
            <w:tcW w:w="1701" w:type="dxa"/>
          </w:tcPr>
          <w:p w14:paraId="25BF7EA6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Horário: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3E6A5A9B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0530541E" w14:textId="77777777" w:rsidTr="00A730DE">
        <w:tc>
          <w:tcPr>
            <w:tcW w:w="1701" w:type="dxa"/>
          </w:tcPr>
          <w:p w14:paraId="7CDC3FB3" w14:textId="77777777" w:rsidR="00DC67E6" w:rsidRPr="008D140B" w:rsidRDefault="00DC67E6">
            <w:pPr>
              <w:pStyle w:val="Cabealho"/>
              <w:tabs>
                <w:tab w:val="clear" w:pos="4419"/>
                <w:tab w:val="center" w:pos="356"/>
              </w:tabs>
              <w:spacing w:line="300" w:lineRule="exact"/>
              <w:rPr>
                <w:rFonts w:ascii="Times New Roman" w:hAnsi="Times New Roman"/>
                <w:b/>
                <w:szCs w:val="22"/>
              </w:rPr>
            </w:pPr>
            <w:r w:rsidRPr="008D140B">
              <w:rPr>
                <w:rFonts w:ascii="Times New Roman" w:hAnsi="Times New Roman"/>
                <w:b/>
                <w:szCs w:val="22"/>
              </w:rPr>
              <w:t>Local: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</w:tcPr>
          <w:p w14:paraId="2884AEBD" w14:textId="77777777" w:rsidR="00DC67E6" w:rsidRPr="008D140B" w:rsidRDefault="00DC67E6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2A17B301" w14:textId="77777777" w:rsidR="00DC67E6" w:rsidRDefault="00DC67E6">
      <w:pPr>
        <w:pStyle w:val="Cabealho"/>
        <w:tabs>
          <w:tab w:val="left" w:pos="708"/>
        </w:tabs>
        <w:spacing w:line="300" w:lineRule="exact"/>
        <w:jc w:val="both"/>
        <w:rPr>
          <w:rFonts w:ascii="Times New Roman" w:hAnsi="Times New Roman"/>
          <w:bCs/>
          <w:sz w:val="20"/>
        </w:rPr>
      </w:pPr>
    </w:p>
    <w:p w14:paraId="6A3AF85D" w14:textId="77777777" w:rsidR="00DC67E6" w:rsidRPr="008D140B" w:rsidRDefault="00DC67E6">
      <w:pPr>
        <w:pStyle w:val="Cabealho"/>
        <w:tabs>
          <w:tab w:val="left" w:pos="708"/>
        </w:tabs>
        <w:spacing w:line="300" w:lineRule="exact"/>
        <w:jc w:val="both"/>
        <w:rPr>
          <w:rFonts w:ascii="Times New Roman" w:hAnsi="Times New Roman"/>
          <w:bCs/>
          <w:szCs w:val="22"/>
        </w:rPr>
      </w:pPr>
      <w:r w:rsidRPr="008D140B">
        <w:rPr>
          <w:rFonts w:ascii="Times New Roman" w:hAnsi="Times New Roman"/>
          <w:bCs/>
          <w:szCs w:val="22"/>
        </w:rPr>
        <w:t>Outras informações sobre o trabalho:</w:t>
      </w:r>
    </w:p>
    <w:tbl>
      <w:tblPr>
        <w:tblW w:w="9639" w:type="dxa"/>
        <w:tblInd w:w="7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DC67E6" w:rsidRPr="008D140B" w14:paraId="59CAF78B" w14:textId="77777777" w:rsidTr="008C680C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57012B" w14:textId="77777777" w:rsidR="008C680C" w:rsidRDefault="00DC67E6" w:rsidP="008C680C">
            <w:pPr>
              <w:pStyle w:val="Cabealho"/>
              <w:tabs>
                <w:tab w:val="left" w:pos="708"/>
              </w:tabs>
              <w:spacing w:before="120"/>
              <w:jc w:val="center"/>
              <w:rPr>
                <w:color w:val="000000"/>
              </w:rPr>
            </w:pPr>
            <w:r w:rsidRPr="008D140B">
              <w:rPr>
                <w:rFonts w:ascii="Times New Roman" w:hAnsi="Times New Roman"/>
                <w:b/>
                <w:bCs/>
                <w:color w:val="0000FF"/>
                <w:szCs w:val="22"/>
              </w:rPr>
              <w:t>PALAVRAS</w:t>
            </w:r>
            <w:r w:rsidR="008C680C">
              <w:rPr>
                <w:rFonts w:ascii="Times New Roman" w:hAnsi="Times New Roman"/>
                <w:b/>
                <w:bCs/>
                <w:color w:val="0000FF"/>
                <w:szCs w:val="22"/>
              </w:rPr>
              <w:t>-</w:t>
            </w:r>
            <w:r w:rsidRPr="008D140B">
              <w:rPr>
                <w:rFonts w:ascii="Times New Roman" w:hAnsi="Times New Roman"/>
                <w:b/>
                <w:bCs/>
                <w:color w:val="0000FF"/>
                <w:szCs w:val="22"/>
              </w:rPr>
              <w:t>CHAVE</w:t>
            </w:r>
            <w:r w:rsidRPr="008D140B">
              <w:rPr>
                <w:rFonts w:ascii="Times New Roman" w:hAnsi="Times New Roman"/>
                <w:b/>
                <w:bCs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proofErr w:type="gramStart"/>
            <w:r w:rsidRPr="008D140B">
              <w:rPr>
                <w:rFonts w:ascii="Times New Roman" w:hAnsi="Times New Roman"/>
                <w:b/>
                <w:bCs/>
                <w:szCs w:val="22"/>
              </w:rPr>
              <w:t xml:space="preserve">   </w:t>
            </w:r>
            <w:r w:rsidR="008A1229" w:rsidRPr="008A1229">
              <w:rPr>
                <w:bCs/>
                <w:color w:val="000000"/>
                <w:szCs w:val="22"/>
              </w:rPr>
              <w:t>(</w:t>
            </w:r>
            <w:proofErr w:type="gramEnd"/>
            <w:r w:rsidR="008A1229" w:rsidRPr="008A1229">
              <w:rPr>
                <w:rFonts w:ascii="Times New Roman" w:hAnsi="Times New Roman"/>
                <w:bCs/>
                <w:color w:val="000000"/>
                <w:szCs w:val="22"/>
              </w:rPr>
              <w:t>de três a cinco termos que revelem o objeto, objetivo, a área de enfoque do trabalho</w:t>
            </w:r>
            <w:r w:rsidR="008A1229" w:rsidRPr="008A1229">
              <w:rPr>
                <w:bCs/>
                <w:color w:val="000000"/>
                <w:szCs w:val="22"/>
              </w:rPr>
              <w:t>)</w:t>
            </w:r>
            <w:r w:rsidR="008A1229" w:rsidRPr="008A1229">
              <w:rPr>
                <w:color w:val="000000"/>
              </w:rPr>
              <w:t xml:space="preserve"> </w:t>
            </w:r>
          </w:p>
          <w:p w14:paraId="6BD4B259" w14:textId="77777777" w:rsidR="00DC67E6" w:rsidRPr="008D140B" w:rsidRDefault="008A1229" w:rsidP="008C680C">
            <w:pPr>
              <w:pStyle w:val="Cabealho"/>
              <w:tabs>
                <w:tab w:val="left" w:pos="708"/>
              </w:tabs>
              <w:spacing w:before="120"/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8A122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</w:tc>
      </w:tr>
      <w:tr w:rsidR="00DC67E6" w:rsidRPr="008D140B" w14:paraId="17D55A6F" w14:textId="77777777" w:rsidTr="008C680C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876909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31CE3978" w14:textId="77777777" w:rsidTr="008C680C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B17D5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6AEE95FE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F8A6F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554EA7D8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D3106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DC67E6" w:rsidRPr="008D140B" w14:paraId="54D10BA8" w14:textId="77777777"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9DC31" w14:textId="77777777" w:rsidR="00DC67E6" w:rsidRPr="008D140B" w:rsidRDefault="00DC67E6" w:rsidP="001453DA">
            <w:pPr>
              <w:pStyle w:val="Cabealho"/>
              <w:numPr>
                <w:ilvl w:val="0"/>
                <w:numId w:val="4"/>
              </w:numPr>
              <w:tabs>
                <w:tab w:val="clear" w:pos="4419"/>
                <w:tab w:val="center" w:pos="356"/>
              </w:tabs>
              <w:ind w:left="74" w:firstLine="0"/>
              <w:jc w:val="both"/>
              <w:rPr>
                <w:rFonts w:ascii="Times New Roman" w:hAnsi="Times New Roman"/>
                <w:bCs/>
                <w:szCs w:val="22"/>
              </w:rPr>
            </w:pPr>
          </w:p>
        </w:tc>
      </w:tr>
    </w:tbl>
    <w:p w14:paraId="72B90D49" w14:textId="77777777" w:rsidR="00A730DE" w:rsidRDefault="00A730DE">
      <w:pPr>
        <w:rPr>
          <w:bCs/>
          <w:szCs w:val="2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8221"/>
      </w:tblGrid>
      <w:tr w:rsidR="00A730DE" w:rsidRPr="008D140B" w14:paraId="31B374E7" w14:textId="77777777" w:rsidTr="00DE2566">
        <w:trPr>
          <w:cantSplit/>
        </w:trPr>
        <w:tc>
          <w:tcPr>
            <w:tcW w:w="1418" w:type="dxa"/>
          </w:tcPr>
          <w:p w14:paraId="403FA0E1" w14:textId="77777777" w:rsidR="00A730DE" w:rsidRPr="001453DA" w:rsidRDefault="00A730DE">
            <w:pPr>
              <w:pStyle w:val="Cabealho"/>
              <w:tabs>
                <w:tab w:val="left" w:pos="708"/>
              </w:tabs>
              <w:spacing w:line="300" w:lineRule="exact"/>
              <w:jc w:val="both"/>
              <w:rPr>
                <w:rFonts w:ascii="Times New Roman" w:hAnsi="Times New Roman"/>
                <w:bCs/>
                <w:color w:val="FF0000"/>
                <w:szCs w:val="22"/>
              </w:rPr>
            </w:pPr>
            <w:r w:rsidRPr="001453DA">
              <w:rPr>
                <w:rFonts w:ascii="Times New Roman" w:hAnsi="Times New Roman"/>
                <w:b/>
                <w:color w:val="FF0000"/>
                <w:szCs w:val="22"/>
              </w:rPr>
              <w:t>Observação:</w:t>
            </w:r>
          </w:p>
        </w:tc>
        <w:tc>
          <w:tcPr>
            <w:tcW w:w="8221" w:type="dxa"/>
          </w:tcPr>
          <w:p w14:paraId="640BBF36" w14:textId="77777777" w:rsidR="00A730DE" w:rsidRPr="008A1229" w:rsidRDefault="00A730DE" w:rsidP="008A1229">
            <w:pPr>
              <w:pStyle w:val="Cabealho"/>
              <w:tabs>
                <w:tab w:val="left" w:pos="708"/>
              </w:tabs>
              <w:jc w:val="both"/>
              <w:rPr>
                <w:rFonts w:ascii="Times New Roman" w:hAnsi="Times New Roman"/>
                <w:bCs/>
                <w:sz w:val="20"/>
              </w:rPr>
            </w:pPr>
            <w:r w:rsidRPr="008A1229">
              <w:rPr>
                <w:rFonts w:ascii="Times New Roman" w:hAnsi="Times New Roman"/>
                <w:bCs/>
                <w:sz w:val="20"/>
              </w:rPr>
              <w:t xml:space="preserve">Senhor(a) Orientador(a), no ordenamento das </w:t>
            </w:r>
            <w:r w:rsidR="0022679E" w:rsidRPr="008A1229">
              <w:rPr>
                <w:rFonts w:ascii="Times New Roman" w:hAnsi="Times New Roman"/>
                <w:bCs/>
                <w:sz w:val="20"/>
              </w:rPr>
              <w:t>palavras-chave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 observar os termos utilizados pelo Programa perante a C</w:t>
            </w:r>
            <w:r w:rsidR="008A1229">
              <w:rPr>
                <w:rFonts w:ascii="Times New Roman" w:hAnsi="Times New Roman"/>
                <w:bCs/>
                <w:sz w:val="20"/>
              </w:rPr>
              <w:t>APES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 (</w:t>
            </w:r>
            <w:r w:rsidR="008A1229">
              <w:rPr>
                <w:rFonts w:ascii="Times New Roman" w:hAnsi="Times New Roman"/>
                <w:bCs/>
                <w:sz w:val="20"/>
              </w:rPr>
              <w:t>Projeto do Programa, L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inhas de </w:t>
            </w:r>
            <w:r w:rsidR="008A1229">
              <w:rPr>
                <w:rFonts w:ascii="Times New Roman" w:hAnsi="Times New Roman"/>
                <w:bCs/>
                <w:sz w:val="20"/>
              </w:rPr>
              <w:t>P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esquisa, </w:t>
            </w:r>
            <w:r w:rsidR="008A1229">
              <w:rPr>
                <w:rFonts w:ascii="Times New Roman" w:hAnsi="Times New Roman"/>
                <w:bCs/>
                <w:sz w:val="20"/>
              </w:rPr>
              <w:t>G</w:t>
            </w:r>
            <w:r w:rsidRPr="008A1229">
              <w:rPr>
                <w:rFonts w:ascii="Times New Roman" w:hAnsi="Times New Roman"/>
                <w:bCs/>
                <w:sz w:val="20"/>
              </w:rPr>
              <w:t xml:space="preserve">rupo de </w:t>
            </w:r>
            <w:r w:rsidR="008A1229">
              <w:rPr>
                <w:rFonts w:ascii="Times New Roman" w:hAnsi="Times New Roman"/>
                <w:bCs/>
                <w:sz w:val="20"/>
              </w:rPr>
              <w:t>P</w:t>
            </w:r>
            <w:r w:rsidRPr="008A1229">
              <w:rPr>
                <w:rFonts w:ascii="Times New Roman" w:hAnsi="Times New Roman"/>
                <w:bCs/>
                <w:sz w:val="20"/>
              </w:rPr>
              <w:t>esquisa no CNPq, Currículo Lattes)</w:t>
            </w:r>
          </w:p>
        </w:tc>
      </w:tr>
    </w:tbl>
    <w:p w14:paraId="4C98862D" w14:textId="77777777" w:rsidR="00E3682A" w:rsidRDefault="00E3682A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12605866" w14:textId="77777777" w:rsidR="001453DA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  <w:r>
        <w:rPr>
          <w:sz w:val="22"/>
          <w:szCs w:val="22"/>
        </w:rPr>
        <w:t>Data da entrega do Processo: ______/______/______</w:t>
      </w:r>
    </w:p>
    <w:p w14:paraId="152BF1B0" w14:textId="77777777" w:rsidR="00566902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51E39BFE" w14:textId="77777777" w:rsidR="00566902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p w14:paraId="23E43BD0" w14:textId="77777777" w:rsidR="00566902" w:rsidRDefault="00566902">
      <w:pPr>
        <w:pStyle w:val="Rodap"/>
        <w:tabs>
          <w:tab w:val="clear" w:pos="4419"/>
          <w:tab w:val="clear" w:pos="8838"/>
        </w:tabs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56"/>
        <w:gridCol w:w="4726"/>
      </w:tblGrid>
      <w:tr w:rsidR="00566902" w:rsidRPr="00AD373B" w14:paraId="3BE34877" w14:textId="77777777" w:rsidTr="00AD373B">
        <w:tc>
          <w:tcPr>
            <w:tcW w:w="4781" w:type="dxa"/>
          </w:tcPr>
          <w:p w14:paraId="05D75A8E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____________________________________________</w:t>
            </w:r>
          </w:p>
        </w:tc>
        <w:tc>
          <w:tcPr>
            <w:tcW w:w="4889" w:type="dxa"/>
          </w:tcPr>
          <w:p w14:paraId="31B9B1B5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_________________________________________</w:t>
            </w:r>
          </w:p>
        </w:tc>
      </w:tr>
      <w:tr w:rsidR="00566902" w:rsidRPr="00AD373B" w14:paraId="328031A4" w14:textId="77777777" w:rsidTr="00AD373B">
        <w:tc>
          <w:tcPr>
            <w:tcW w:w="4781" w:type="dxa"/>
          </w:tcPr>
          <w:p w14:paraId="195FE3A9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Assinatura do(a) Orientador(a)</w:t>
            </w:r>
          </w:p>
        </w:tc>
        <w:tc>
          <w:tcPr>
            <w:tcW w:w="4889" w:type="dxa"/>
          </w:tcPr>
          <w:p w14:paraId="0EAD897D" w14:textId="77777777" w:rsidR="00566902" w:rsidRPr="00AD373B" w:rsidRDefault="00566902" w:rsidP="00AD373B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sz w:val="22"/>
                <w:szCs w:val="22"/>
              </w:rPr>
            </w:pPr>
            <w:r w:rsidRPr="00AD373B">
              <w:rPr>
                <w:sz w:val="22"/>
                <w:szCs w:val="22"/>
              </w:rPr>
              <w:t>Assinatura do(a) Aluno(a)</w:t>
            </w:r>
          </w:p>
        </w:tc>
      </w:tr>
    </w:tbl>
    <w:p w14:paraId="4D027EDA" w14:textId="2394FCBA" w:rsidR="00DC67E6" w:rsidRPr="00BF4E65" w:rsidRDefault="00DC67E6" w:rsidP="006D1E13">
      <w:pPr>
        <w:ind w:right="74"/>
        <w:jc w:val="both"/>
      </w:pPr>
    </w:p>
    <w:sectPr w:rsidR="00DC67E6" w:rsidRPr="00BF4E65" w:rsidSect="006D1E13">
      <w:headerReference w:type="default" r:id="rId11"/>
      <w:pgSz w:w="11907" w:h="16840" w:code="9"/>
      <w:pgMar w:top="1304" w:right="851" w:bottom="851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09ACE" w14:textId="77777777" w:rsidR="00AD6824" w:rsidRDefault="00AD6824">
      <w:r>
        <w:separator/>
      </w:r>
    </w:p>
  </w:endnote>
  <w:endnote w:type="continuationSeparator" w:id="0">
    <w:p w14:paraId="38316DF9" w14:textId="77777777" w:rsidR="00AD6824" w:rsidRDefault="00AD6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BDD8" w14:textId="77777777" w:rsidR="00AD6824" w:rsidRDefault="00AD6824">
      <w:r>
        <w:separator/>
      </w:r>
    </w:p>
  </w:footnote>
  <w:footnote w:type="continuationSeparator" w:id="0">
    <w:p w14:paraId="3E2C3697" w14:textId="77777777" w:rsidR="00AD6824" w:rsidRDefault="00AD6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7087"/>
    </w:tblGrid>
    <w:tr w:rsidR="00DE2566" w14:paraId="0BD6708B" w14:textId="77777777" w:rsidTr="006D1E13">
      <w:trPr>
        <w:trHeight w:val="1702"/>
      </w:trPr>
      <w:tc>
        <w:tcPr>
          <w:tcW w:w="2694" w:type="dxa"/>
          <w:tcBorders>
            <w:bottom w:val="thinThickSmallGap" w:sz="24" w:space="0" w:color="auto"/>
          </w:tcBorders>
        </w:tcPr>
        <w:p w14:paraId="0E3CF7A3" w14:textId="77777777" w:rsidR="00DE2566" w:rsidRDefault="00DE2566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 w:rsidR="00000000">
            <w:fldChar w:fldCharType="begin"/>
          </w:r>
          <w:r w:rsidR="00000000">
            <w:instrText xml:space="preserve"> INCLUDEPICTURE  "http://www.furb.br/40anos/img/secoes/83923-63568-logomarca furb1.jpg" \* MERGEFORMATINET </w:instrText>
          </w:r>
          <w:r w:rsidR="00000000">
            <w:fldChar w:fldCharType="separate"/>
          </w:r>
          <w:r w:rsidR="00000000">
            <w:pict w14:anchorId="2BA1FA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105pt;height:81.75pt" o:borderbottomcolor="this">
                <v:imagedata r:id="rId1" r:href="rId2"/>
              </v:shape>
            </w:pict>
          </w:r>
          <w:r w:rsidR="00000000">
            <w:fldChar w:fldCharType="end"/>
          </w:r>
          <w:r>
            <w:fldChar w:fldCharType="end"/>
          </w:r>
        </w:p>
      </w:tc>
      <w:tc>
        <w:tcPr>
          <w:tcW w:w="7087" w:type="dxa"/>
          <w:tcBorders>
            <w:bottom w:val="thinThickSmallGap" w:sz="24" w:space="0" w:color="auto"/>
          </w:tcBorders>
        </w:tcPr>
        <w:p w14:paraId="53F4DD90" w14:textId="77777777" w:rsidR="00DE2566" w:rsidRPr="006D1E13" w:rsidRDefault="00DE2566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73E4C3BD" w14:textId="77777777" w:rsidR="00DE2566" w:rsidRPr="006D1E13" w:rsidRDefault="00DE2566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2A360F1D" w14:textId="77777777" w:rsidR="00DE2566" w:rsidRPr="00300291" w:rsidRDefault="00DE2566">
          <w:pPr>
            <w:jc w:val="center"/>
            <w:rPr>
              <w:b/>
              <w:bCs/>
            </w:rPr>
          </w:pPr>
          <w:r w:rsidRPr="00300291">
            <w:rPr>
              <w:b/>
              <w:bCs/>
            </w:rPr>
            <w:t>FUNDAÇÃO UNIVERSIDADE REGIONAL DE BLUMENAU - FURB</w:t>
          </w:r>
        </w:p>
        <w:p w14:paraId="76EEA346" w14:textId="77777777" w:rsidR="00DE2566" w:rsidRPr="00300291" w:rsidRDefault="00300291" w:rsidP="005D6B8E">
          <w:pPr>
            <w:pStyle w:val="Ttulo2"/>
            <w:keepNext w:val="0"/>
            <w:spacing w:before="60"/>
            <w:ind w:firstLine="0"/>
            <w:jc w:val="center"/>
            <w:rPr>
              <w:rFonts w:ascii="Times New Roman" w:hAnsi="Times New Roman"/>
              <w:b/>
              <w:bCs/>
              <w:sz w:val="20"/>
            </w:rPr>
          </w:pPr>
          <w:r w:rsidRPr="00300291">
            <w:rPr>
              <w:rFonts w:ascii="Times New Roman" w:hAnsi="Times New Roman"/>
              <w:b/>
              <w:bCs/>
              <w:sz w:val="20"/>
            </w:rPr>
            <w:t xml:space="preserve">  </w:t>
          </w:r>
          <w:r w:rsidR="00DE2566" w:rsidRPr="00300291">
            <w:rPr>
              <w:rFonts w:ascii="Times New Roman" w:hAnsi="Times New Roman"/>
              <w:b/>
              <w:bCs/>
              <w:sz w:val="20"/>
            </w:rPr>
            <w:t>CENTRO DE CIÊNCIAS DA EDUCAÇÃO</w:t>
          </w:r>
          <w:r w:rsidRPr="00300291">
            <w:rPr>
              <w:rFonts w:ascii="Times New Roman" w:hAnsi="Times New Roman"/>
              <w:b/>
              <w:bCs/>
              <w:sz w:val="20"/>
            </w:rPr>
            <w:t>, LETRAS E ARTES</w:t>
          </w:r>
          <w:r w:rsidR="00DE2566" w:rsidRPr="00300291">
            <w:rPr>
              <w:rFonts w:ascii="Times New Roman" w:hAnsi="Times New Roman"/>
              <w:b/>
              <w:bCs/>
              <w:sz w:val="20"/>
            </w:rPr>
            <w:t xml:space="preserve"> - CCE</w:t>
          </w:r>
          <w:r w:rsidRPr="00300291">
            <w:rPr>
              <w:rFonts w:ascii="Times New Roman" w:hAnsi="Times New Roman"/>
              <w:b/>
              <w:bCs/>
              <w:sz w:val="20"/>
            </w:rPr>
            <w:t>AL</w:t>
          </w:r>
        </w:p>
        <w:p w14:paraId="3BFAA92B" w14:textId="77777777" w:rsidR="00DE2566" w:rsidRDefault="00DE2566" w:rsidP="005D6B8E">
          <w:pPr>
            <w:pStyle w:val="Cabealho"/>
            <w:spacing w:before="60"/>
            <w:jc w:val="center"/>
            <w:rPr>
              <w:rFonts w:ascii="Times New Roman" w:hAnsi="Times New Roman"/>
              <w:b/>
              <w:bCs/>
              <w:sz w:val="20"/>
            </w:rPr>
          </w:pPr>
          <w:r w:rsidRPr="00300291">
            <w:rPr>
              <w:rFonts w:ascii="Times New Roman" w:hAnsi="Times New Roman"/>
              <w:b/>
              <w:bCs/>
              <w:sz w:val="20"/>
            </w:rPr>
            <w:t xml:space="preserve">PROGRAMA DE PÓS-GRADUAÇÃO EM EDUCAÇÃO </w:t>
          </w:r>
          <w:r w:rsidR="00521421">
            <w:rPr>
              <w:rFonts w:ascii="Times New Roman" w:hAnsi="Times New Roman"/>
              <w:b/>
              <w:bCs/>
              <w:sz w:val="20"/>
            </w:rPr>
            <w:t>–</w:t>
          </w:r>
          <w:r w:rsidRPr="00300291">
            <w:rPr>
              <w:rFonts w:ascii="Times New Roman" w:hAnsi="Times New Roman"/>
              <w:b/>
              <w:bCs/>
              <w:sz w:val="20"/>
            </w:rPr>
            <w:t xml:space="preserve"> PPGE</w:t>
          </w:r>
        </w:p>
        <w:p w14:paraId="1A38B076" w14:textId="77777777" w:rsidR="00521421" w:rsidRPr="006D1E13" w:rsidRDefault="000847C6" w:rsidP="006F31A9">
          <w:pPr>
            <w:pStyle w:val="Cabealho"/>
            <w:spacing w:before="120"/>
            <w:jc w:val="center"/>
            <w:rPr>
              <w:sz w:val="26"/>
              <w:szCs w:val="26"/>
            </w:rPr>
          </w:pPr>
          <w:r w:rsidRPr="006D1E13">
            <w:rPr>
              <w:rFonts w:ascii="Times New Roman" w:hAnsi="Times New Roman"/>
              <w:b/>
              <w:bCs/>
              <w:sz w:val="26"/>
              <w:szCs w:val="26"/>
            </w:rPr>
            <w:t>MESTRADO EM EDUCAÇÃO</w:t>
          </w:r>
        </w:p>
      </w:tc>
    </w:tr>
  </w:tbl>
  <w:p w14:paraId="3CA83786" w14:textId="77777777" w:rsidR="00DE2566" w:rsidRDefault="00DE2566">
    <w:pPr>
      <w:pStyle w:val="Cabealho"/>
      <w:jc w:val="both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5785060">
    <w:abstractNumId w:val="0"/>
    <w:lvlOverride w:ilvl="0">
      <w:startOverride w:val="1"/>
    </w:lvlOverride>
  </w:num>
  <w:num w:numId="2" w16cid:durableId="14079983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9274783">
    <w:abstractNumId w:val="2"/>
  </w:num>
  <w:num w:numId="4" w16cid:durableId="149059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89F"/>
    <w:rsid w:val="00042EE9"/>
    <w:rsid w:val="000847C6"/>
    <w:rsid w:val="00095D87"/>
    <w:rsid w:val="000A102D"/>
    <w:rsid w:val="000F7E1C"/>
    <w:rsid w:val="001178D5"/>
    <w:rsid w:val="001453DA"/>
    <w:rsid w:val="001C7103"/>
    <w:rsid w:val="001E1BA3"/>
    <w:rsid w:val="001E7439"/>
    <w:rsid w:val="0022679E"/>
    <w:rsid w:val="002466C5"/>
    <w:rsid w:val="002611BC"/>
    <w:rsid w:val="00270DC3"/>
    <w:rsid w:val="002D487A"/>
    <w:rsid w:val="002F5629"/>
    <w:rsid w:val="00300291"/>
    <w:rsid w:val="00382CC2"/>
    <w:rsid w:val="003C3CB3"/>
    <w:rsid w:val="003E724E"/>
    <w:rsid w:val="00441418"/>
    <w:rsid w:val="00446C0D"/>
    <w:rsid w:val="004518CC"/>
    <w:rsid w:val="004D045A"/>
    <w:rsid w:val="004E3E41"/>
    <w:rsid w:val="00501ED2"/>
    <w:rsid w:val="00504DE2"/>
    <w:rsid w:val="00521421"/>
    <w:rsid w:val="0055609B"/>
    <w:rsid w:val="00566902"/>
    <w:rsid w:val="005A66E0"/>
    <w:rsid w:val="005B72AC"/>
    <w:rsid w:val="005D6B8E"/>
    <w:rsid w:val="005E54F1"/>
    <w:rsid w:val="005E70C6"/>
    <w:rsid w:val="005F1F91"/>
    <w:rsid w:val="005F4EB5"/>
    <w:rsid w:val="0063159C"/>
    <w:rsid w:val="00676E75"/>
    <w:rsid w:val="006A6E84"/>
    <w:rsid w:val="006D1E13"/>
    <w:rsid w:val="006E787C"/>
    <w:rsid w:val="006F067C"/>
    <w:rsid w:val="006F31A9"/>
    <w:rsid w:val="007E6B18"/>
    <w:rsid w:val="00802885"/>
    <w:rsid w:val="00833248"/>
    <w:rsid w:val="008665D7"/>
    <w:rsid w:val="008A1229"/>
    <w:rsid w:val="008C680C"/>
    <w:rsid w:val="008C7825"/>
    <w:rsid w:val="008D140B"/>
    <w:rsid w:val="00946AE2"/>
    <w:rsid w:val="00995B3F"/>
    <w:rsid w:val="009A51D4"/>
    <w:rsid w:val="00A44535"/>
    <w:rsid w:val="00A730DE"/>
    <w:rsid w:val="00AA4854"/>
    <w:rsid w:val="00AC0CA5"/>
    <w:rsid w:val="00AD373B"/>
    <w:rsid w:val="00AD6824"/>
    <w:rsid w:val="00AE00E4"/>
    <w:rsid w:val="00AF7500"/>
    <w:rsid w:val="00B10272"/>
    <w:rsid w:val="00B85F4A"/>
    <w:rsid w:val="00BA23BC"/>
    <w:rsid w:val="00BE4CF3"/>
    <w:rsid w:val="00BF4E65"/>
    <w:rsid w:val="00BF5397"/>
    <w:rsid w:val="00BF74A9"/>
    <w:rsid w:val="00C204B5"/>
    <w:rsid w:val="00C331C0"/>
    <w:rsid w:val="00CD1A10"/>
    <w:rsid w:val="00D241E4"/>
    <w:rsid w:val="00D3689F"/>
    <w:rsid w:val="00D869F3"/>
    <w:rsid w:val="00DC67E6"/>
    <w:rsid w:val="00DE2566"/>
    <w:rsid w:val="00E168C6"/>
    <w:rsid w:val="00E3682A"/>
    <w:rsid w:val="00EB0594"/>
    <w:rsid w:val="00EB0FC3"/>
    <w:rsid w:val="00EB44FC"/>
    <w:rsid w:val="00EC27EE"/>
    <w:rsid w:val="00ED7B0F"/>
    <w:rsid w:val="00EE3873"/>
    <w:rsid w:val="00F7747C"/>
    <w:rsid w:val="00FB1213"/>
    <w:rsid w:val="00FB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0B1116"/>
  <w15:chartTrackingRefBased/>
  <w15:docId w15:val="{AEA24992-C1DC-4EF5-8AD8-62B4D81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Comic Sans MS" w:hAnsi="Comic Sans MS"/>
      <w:color w:val="000000"/>
      <w:sz w:val="24"/>
    </w:rPr>
  </w:style>
  <w:style w:type="paragraph" w:styleId="Ttulo2">
    <w:name w:val="heading 2"/>
    <w:basedOn w:val="Normal"/>
    <w:next w:val="Normal"/>
    <w:qFormat/>
    <w:pPr>
      <w:keepNext/>
      <w:ind w:firstLine="851"/>
      <w:jc w:val="right"/>
      <w:outlineLvl w:val="1"/>
    </w:pPr>
    <w:rPr>
      <w:rFonts w:ascii="Comic Sans MS" w:hAnsi="Comic Sans MS"/>
      <w:sz w:val="24"/>
    </w:rPr>
  </w:style>
  <w:style w:type="paragraph" w:styleId="Ttulo3">
    <w:name w:val="heading 3"/>
    <w:basedOn w:val="Normal"/>
    <w:next w:val="Normal"/>
    <w:qFormat/>
    <w:pPr>
      <w:keepNext/>
      <w:ind w:left="3261" w:hanging="3261"/>
      <w:jc w:val="center"/>
      <w:outlineLvl w:val="2"/>
    </w:pPr>
    <w:rPr>
      <w:rFonts w:ascii="Comic Sans MS" w:hAnsi="Comic Sans MS"/>
      <w:b/>
      <w:color w:val="000000"/>
      <w:sz w:val="28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Comic Sans MS" w:hAnsi="Comic Sans MS"/>
      <w:color w:val="000000"/>
      <w:sz w:val="24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rFonts w:ascii="Comic Sans MS" w:hAnsi="Comic Sans MS"/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/>
      <w:b/>
      <w:color w:val="000080"/>
      <w:sz w:val="24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/>
      <w:color w:val="000000"/>
      <w:sz w:val="24"/>
    </w:rPr>
  </w:style>
  <w:style w:type="paragraph" w:styleId="Corpodetexto2">
    <w:name w:val="Body Text 2"/>
    <w:basedOn w:val="Normal"/>
    <w:rPr>
      <w:rFonts w:ascii="Comic Sans MS" w:hAnsi="Comic Sans MS"/>
      <w:b/>
      <w:color w:val="000080"/>
      <w:sz w:val="24"/>
    </w:rPr>
  </w:style>
  <w:style w:type="paragraph" w:styleId="Recuodecorpodetexto">
    <w:name w:val="Body Text Indent"/>
    <w:basedOn w:val="Normal"/>
    <w:pPr>
      <w:ind w:firstLine="1080"/>
    </w:pPr>
    <w:rPr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Bookman Old Style" w:hAnsi="Bookman Old Style"/>
      <w:sz w:val="22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table" w:styleId="Tabelacomgrade">
    <w:name w:val="Table Grid"/>
    <w:basedOn w:val="Tabelanormal"/>
    <w:rsid w:val="00D86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5D6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aime\Downloads\Indicacao%20Banca%20Defes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c2d814e36e90b3533be9be18540ccfd7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150b3c93a3fc1636a470e2b3265f4f45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/>
  </documentManagement>
</p:properties>
</file>

<file path=customXml/itemProps1.xml><?xml version="1.0" encoding="utf-8"?>
<ds:datastoreItem xmlns:ds="http://schemas.openxmlformats.org/officeDocument/2006/customXml" ds:itemID="{86D61C32-B8EC-4563-A04B-1AB90C3D6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e2129-a805-436e-9703-ad4c35c07f7f"/>
    <ds:schemaRef ds:uri="186c714f-7741-4321-8017-a1b23834a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8AC39F-E967-427A-A334-B5A2B33591A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70865B8-0F81-4184-9481-9458144D79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0AA0DB-9379-4DA7-85C0-D9475666A3DA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Indicacao Banca Defesa</Template>
  <TotalTime>3</TotalTime>
  <Pages>1</Pages>
  <Words>231</Words>
  <Characters>1693</Characters>
  <Application>Microsoft Office Word</Application>
  <DocSecurity>0</DocSecurity>
  <Lines>49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CENTRO DE CIÊNCIAS HUMANAS E DA COMUNICAÇÃO</vt:lpstr>
    </vt:vector>
  </TitlesOfParts>
  <Company>FURB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CENTRO DE CIÊNCIAS HUMANAS E DA COMUNICAÇÃO</dc:title>
  <dc:subject/>
  <dc:creator>Alexandre Adaime da Silva</dc:creator>
  <cp:keywords/>
  <dc:description/>
  <cp:lastModifiedBy>Mauricio Milbratz</cp:lastModifiedBy>
  <cp:revision>2</cp:revision>
  <cp:lastPrinted>2019-11-28T18:09:00Z</cp:lastPrinted>
  <dcterms:created xsi:type="dcterms:W3CDTF">2026-02-04T14:24:00Z</dcterms:created>
  <dcterms:modified xsi:type="dcterms:W3CDTF">2026-02-04T14:24:00Z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Administradores DFS</vt:lpwstr>
  </property>
  <property fmtid="{D5CDD505-2E9C-101B-9397-08002B2CF9AE}" pid="3" name="Order">
    <vt:lpwstr>785000.000000000</vt:lpwstr>
  </property>
  <property fmtid="{D5CDD505-2E9C-101B-9397-08002B2CF9AE}" pid="4" name="display_urn:schemas-microsoft-com:office:office#Author">
    <vt:lpwstr>Administradores DFS</vt:lpwstr>
  </property>
</Properties>
</file>